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B4078" w14:textId="59BDF791" w:rsidR="00E37365" w:rsidRDefault="00443FEE" w:rsidP="00E37365">
      <w:pPr>
        <w:jc w:val="center"/>
        <w:rPr>
          <w:rFonts w:ascii="Baguet Script" w:hAnsi="Baguet Script"/>
          <w:color w:val="B11964" w:themeColor="accent3" w:themeShade="BF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70C344EB" wp14:editId="5D1F2923">
            <wp:extent cx="2219325" cy="438150"/>
            <wp:effectExtent l="0" t="0" r="9525" b="0"/>
            <wp:docPr id="6" name="Picture 6" descr="A picture containing text, display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isplay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78" cy="4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365">
        <w:t xml:space="preserve"> </w:t>
      </w:r>
      <w:r w:rsidR="003D02DB">
        <w:rPr>
          <w:rFonts w:ascii="Baguet Script" w:hAnsi="Baguet Script"/>
          <w:color w:val="B11964" w:themeColor="accent3" w:themeShade="BF"/>
          <w:sz w:val="48"/>
          <w:szCs w:val="48"/>
        </w:rPr>
        <w:t>Notting-Hill Carnival 202</w:t>
      </w:r>
      <w:r w:rsidR="00CE7B3E">
        <w:rPr>
          <w:rFonts w:ascii="Baguet Script" w:hAnsi="Baguet Script"/>
          <w:color w:val="B11964" w:themeColor="accent3" w:themeShade="BF"/>
          <w:sz w:val="48"/>
          <w:szCs w:val="48"/>
        </w:rPr>
        <w:t>5</w:t>
      </w:r>
    </w:p>
    <w:p w14:paraId="1AC27547" w14:textId="42D955BB" w:rsidR="00443FEE" w:rsidRPr="00033FB6" w:rsidRDefault="00D127A2" w:rsidP="00E37365">
      <w:pPr>
        <w:rPr>
          <w:rFonts w:ascii="Arial" w:hAnsi="Arial" w:cs="Arial"/>
          <w:color w:val="auto"/>
          <w:sz w:val="20"/>
          <w:szCs w:val="20"/>
        </w:rPr>
      </w:pPr>
      <w:r w:rsidRPr="0094608F">
        <w:rPr>
          <w:rFonts w:ascii="Arial" w:hAnsi="Arial" w:cs="Arial"/>
          <w:b/>
          <w:bCs/>
          <w:color w:val="auto"/>
          <w:sz w:val="32"/>
          <w:szCs w:val="32"/>
          <w:u w:val="single"/>
        </w:rPr>
        <w:t>Registra</w:t>
      </w:r>
      <w:r w:rsidR="00E37365" w:rsidRPr="0094608F">
        <w:rPr>
          <w:rFonts w:ascii="Arial" w:hAnsi="Arial" w:cs="Arial"/>
          <w:b/>
          <w:bCs/>
          <w:color w:val="auto"/>
          <w:sz w:val="32"/>
          <w:szCs w:val="32"/>
          <w:u w:val="single"/>
        </w:rPr>
        <w:t xml:space="preserve">tion Form </w:t>
      </w:r>
      <w:r w:rsidR="00033FB6" w:rsidRPr="00033FB6">
        <w:rPr>
          <w:rFonts w:ascii="Arial" w:hAnsi="Arial" w:cs="Arial"/>
          <w:color w:val="auto"/>
          <w:sz w:val="20"/>
          <w:szCs w:val="20"/>
        </w:rPr>
        <w:t>Please complete a separate form for each child</w:t>
      </w:r>
    </w:p>
    <w:tbl>
      <w:tblPr>
        <w:tblStyle w:val="TableGrid"/>
        <w:tblW w:w="9872" w:type="dxa"/>
        <w:tblLook w:val="04A0" w:firstRow="1" w:lastRow="0" w:firstColumn="1" w:lastColumn="0" w:noHBand="0" w:noVBand="1"/>
      </w:tblPr>
      <w:tblGrid>
        <w:gridCol w:w="1980"/>
        <w:gridCol w:w="7892"/>
      </w:tblGrid>
      <w:tr w:rsidR="0094608F" w14:paraId="768331E0" w14:textId="77777777" w:rsidTr="007E0FB5">
        <w:trPr>
          <w:trHeight w:val="358"/>
        </w:trPr>
        <w:tc>
          <w:tcPr>
            <w:tcW w:w="9872" w:type="dxa"/>
            <w:gridSpan w:val="2"/>
            <w:shd w:val="clear" w:color="auto" w:fill="C98E0C" w:themeFill="accent2" w:themeFillShade="BF"/>
          </w:tcPr>
          <w:p w14:paraId="78E0A8B2" w14:textId="4CB97AD7" w:rsidR="0094608F" w:rsidRPr="0094608F" w:rsidRDefault="0094608F" w:rsidP="0094608F">
            <w:pPr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94608F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Child details</w:t>
            </w:r>
          </w:p>
        </w:tc>
      </w:tr>
      <w:tr w:rsidR="003D02DB" w14:paraId="58DFA2FB" w14:textId="77777777" w:rsidTr="00FC56E0">
        <w:trPr>
          <w:trHeight w:val="358"/>
        </w:trPr>
        <w:tc>
          <w:tcPr>
            <w:tcW w:w="1980" w:type="dxa"/>
          </w:tcPr>
          <w:p w14:paraId="221D56B6" w14:textId="65AD2D47" w:rsidR="003D02DB" w:rsidRDefault="008A101F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First name</w:t>
            </w:r>
            <w:r w:rsidR="003D02DB"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</w:tc>
        <w:tc>
          <w:tcPr>
            <w:tcW w:w="7892" w:type="dxa"/>
          </w:tcPr>
          <w:p w14:paraId="5A94532A" w14:textId="38AA6AAE" w:rsidR="003D02DB" w:rsidRDefault="003D02DB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3D02DB" w14:paraId="61442EEE" w14:textId="77777777" w:rsidTr="00FC56E0">
        <w:trPr>
          <w:trHeight w:val="378"/>
        </w:trPr>
        <w:tc>
          <w:tcPr>
            <w:tcW w:w="1980" w:type="dxa"/>
          </w:tcPr>
          <w:p w14:paraId="167C5C31" w14:textId="280EB664" w:rsidR="003D02DB" w:rsidRDefault="008A101F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Surname:</w:t>
            </w:r>
          </w:p>
        </w:tc>
        <w:tc>
          <w:tcPr>
            <w:tcW w:w="7892" w:type="dxa"/>
          </w:tcPr>
          <w:p w14:paraId="3BE97195" w14:textId="77777777" w:rsidR="003D02DB" w:rsidRDefault="003D02DB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3D02DB" w14:paraId="38435271" w14:textId="77777777" w:rsidTr="00FC56E0">
        <w:trPr>
          <w:trHeight w:val="358"/>
        </w:trPr>
        <w:tc>
          <w:tcPr>
            <w:tcW w:w="1980" w:type="dxa"/>
          </w:tcPr>
          <w:p w14:paraId="0FC93894" w14:textId="79081250" w:rsidR="003D02DB" w:rsidRDefault="008A101F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Age:</w:t>
            </w:r>
          </w:p>
        </w:tc>
        <w:tc>
          <w:tcPr>
            <w:tcW w:w="7892" w:type="dxa"/>
          </w:tcPr>
          <w:p w14:paraId="358C509F" w14:textId="7408A80C" w:rsidR="003D02DB" w:rsidRDefault="003D02DB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8A101F" w14:paraId="1DF9852C" w14:textId="77777777" w:rsidTr="00FC56E0">
        <w:trPr>
          <w:trHeight w:val="358"/>
        </w:trPr>
        <w:tc>
          <w:tcPr>
            <w:tcW w:w="1980" w:type="dxa"/>
          </w:tcPr>
          <w:p w14:paraId="6C7CC290" w14:textId="1427BAA4" w:rsidR="008A101F" w:rsidRDefault="008A101F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Clothing size</w:t>
            </w:r>
            <w:r w:rsidR="007624A3"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</w:tc>
        <w:tc>
          <w:tcPr>
            <w:tcW w:w="7892" w:type="dxa"/>
          </w:tcPr>
          <w:p w14:paraId="09410215" w14:textId="77777777" w:rsidR="008A101F" w:rsidRDefault="008A101F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C56E0" w14:paraId="79855EE6" w14:textId="77777777" w:rsidTr="00FC56E0">
        <w:trPr>
          <w:trHeight w:val="358"/>
        </w:trPr>
        <w:tc>
          <w:tcPr>
            <w:tcW w:w="1980" w:type="dxa"/>
          </w:tcPr>
          <w:p w14:paraId="332E6D95" w14:textId="730FF15E" w:rsidR="00FC56E0" w:rsidRDefault="00FC56E0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Costume section</w:t>
            </w:r>
          </w:p>
        </w:tc>
        <w:tc>
          <w:tcPr>
            <w:tcW w:w="7892" w:type="dxa"/>
          </w:tcPr>
          <w:p w14:paraId="172ECD44" w14:textId="5ACAE42E" w:rsidR="00FC56E0" w:rsidRDefault="00FC56E0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94608F" w14:paraId="385C96C5" w14:textId="77777777" w:rsidTr="007E0FB5">
        <w:trPr>
          <w:trHeight w:val="358"/>
        </w:trPr>
        <w:tc>
          <w:tcPr>
            <w:tcW w:w="9872" w:type="dxa"/>
            <w:gridSpan w:val="2"/>
            <w:shd w:val="clear" w:color="auto" w:fill="C98E0C" w:themeFill="accent2" w:themeFillShade="BF"/>
          </w:tcPr>
          <w:p w14:paraId="1C09A070" w14:textId="04C51F33" w:rsidR="0094608F" w:rsidRPr="0094608F" w:rsidRDefault="0094608F" w:rsidP="0094608F">
            <w:pPr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94608F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Parent details:</w:t>
            </w:r>
          </w:p>
        </w:tc>
      </w:tr>
      <w:tr w:rsidR="008A101F" w14:paraId="227E5C68" w14:textId="77777777" w:rsidTr="00FC56E0">
        <w:trPr>
          <w:trHeight w:val="358"/>
        </w:trPr>
        <w:tc>
          <w:tcPr>
            <w:tcW w:w="1980" w:type="dxa"/>
          </w:tcPr>
          <w:p w14:paraId="04C8ED6B" w14:textId="43B98901" w:rsidR="008A101F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First name:</w:t>
            </w:r>
          </w:p>
        </w:tc>
        <w:tc>
          <w:tcPr>
            <w:tcW w:w="7892" w:type="dxa"/>
          </w:tcPr>
          <w:p w14:paraId="2B48CA1C" w14:textId="1D8F644A" w:rsidR="008A101F" w:rsidRDefault="008A101F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8500D1" w14:paraId="76AEF20B" w14:textId="77777777" w:rsidTr="00FC56E0">
        <w:trPr>
          <w:trHeight w:val="358"/>
        </w:trPr>
        <w:tc>
          <w:tcPr>
            <w:tcW w:w="1980" w:type="dxa"/>
          </w:tcPr>
          <w:p w14:paraId="1603D131" w14:textId="31499A9A" w:rsidR="008500D1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Surname:</w:t>
            </w:r>
          </w:p>
        </w:tc>
        <w:tc>
          <w:tcPr>
            <w:tcW w:w="7892" w:type="dxa"/>
          </w:tcPr>
          <w:p w14:paraId="2B7D082A" w14:textId="76576BC5" w:rsidR="008500D1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8500D1" w14:paraId="012A3570" w14:textId="77777777" w:rsidTr="00FC56E0">
        <w:trPr>
          <w:trHeight w:val="358"/>
        </w:trPr>
        <w:tc>
          <w:tcPr>
            <w:tcW w:w="1980" w:type="dxa"/>
          </w:tcPr>
          <w:p w14:paraId="0AC99F90" w14:textId="4F16DD42" w:rsidR="008500D1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Mobile contact number:</w:t>
            </w:r>
          </w:p>
        </w:tc>
        <w:tc>
          <w:tcPr>
            <w:tcW w:w="7892" w:type="dxa"/>
          </w:tcPr>
          <w:p w14:paraId="73FB0CE2" w14:textId="77777777" w:rsidR="008500D1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8500D1" w14:paraId="0BE45E38" w14:textId="77777777" w:rsidTr="00FC56E0">
        <w:trPr>
          <w:trHeight w:val="358"/>
        </w:trPr>
        <w:tc>
          <w:tcPr>
            <w:tcW w:w="1980" w:type="dxa"/>
          </w:tcPr>
          <w:p w14:paraId="08A09BE9" w14:textId="4FE471EB" w:rsidR="008500D1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Email address:</w:t>
            </w:r>
          </w:p>
        </w:tc>
        <w:tc>
          <w:tcPr>
            <w:tcW w:w="7892" w:type="dxa"/>
          </w:tcPr>
          <w:p w14:paraId="1489F763" w14:textId="77777777" w:rsidR="008500D1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8500D1" w14:paraId="173D95E3" w14:textId="77777777" w:rsidTr="00FC56E0">
        <w:trPr>
          <w:trHeight w:val="358"/>
        </w:trPr>
        <w:tc>
          <w:tcPr>
            <w:tcW w:w="1980" w:type="dxa"/>
          </w:tcPr>
          <w:p w14:paraId="198A554A" w14:textId="54BDED28" w:rsidR="008500D1" w:rsidRDefault="00292775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T-shirt size:</w:t>
            </w:r>
          </w:p>
        </w:tc>
        <w:tc>
          <w:tcPr>
            <w:tcW w:w="7892" w:type="dxa"/>
          </w:tcPr>
          <w:p w14:paraId="6AF6C056" w14:textId="77777777" w:rsidR="008500D1" w:rsidRDefault="008500D1" w:rsidP="00443FEE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</w:tbl>
    <w:p w14:paraId="3439A92F" w14:textId="77777777" w:rsidR="00AE7564" w:rsidRDefault="00AE7564" w:rsidP="00443FEE">
      <w:pPr>
        <w:rPr>
          <w:rFonts w:ascii="Arial" w:hAnsi="Arial" w:cs="Arial"/>
          <w:color w:val="auto"/>
          <w:sz w:val="22"/>
          <w:szCs w:val="22"/>
        </w:rPr>
      </w:pPr>
    </w:p>
    <w:p w14:paraId="676D6445" w14:textId="6E38917C" w:rsidR="00E62069" w:rsidRDefault="00B3629B" w:rsidP="00443FEE">
      <w:pPr>
        <w:rPr>
          <w:rFonts w:ascii="Arial" w:hAnsi="Arial" w:cs="Arial"/>
          <w:color w:val="auto"/>
          <w:sz w:val="22"/>
          <w:szCs w:val="22"/>
        </w:rPr>
      </w:pPr>
      <w:r w:rsidRPr="00033FB6">
        <w:rPr>
          <w:rFonts w:ascii="Arial" w:hAnsi="Arial" w:cs="Arial"/>
          <w:color w:val="auto"/>
          <w:sz w:val="22"/>
          <w:szCs w:val="22"/>
        </w:rPr>
        <w:t>Cost: £</w:t>
      </w:r>
      <w:r w:rsidR="00CE7B3E" w:rsidRPr="00033FB6">
        <w:rPr>
          <w:rFonts w:ascii="Arial" w:hAnsi="Arial" w:cs="Arial"/>
          <w:color w:val="auto"/>
          <w:sz w:val="22"/>
          <w:szCs w:val="22"/>
        </w:rPr>
        <w:t>99</w:t>
      </w:r>
      <w:r>
        <w:rPr>
          <w:rFonts w:ascii="Arial" w:hAnsi="Arial" w:cs="Arial"/>
          <w:color w:val="auto"/>
          <w:sz w:val="22"/>
          <w:szCs w:val="22"/>
        </w:rPr>
        <w:t xml:space="preserve"> per child, ages </w:t>
      </w:r>
      <w:r w:rsidR="00FC56E0">
        <w:rPr>
          <w:rFonts w:ascii="Arial" w:hAnsi="Arial" w:cs="Arial"/>
          <w:color w:val="auto"/>
          <w:sz w:val="22"/>
          <w:szCs w:val="22"/>
        </w:rPr>
        <w:t>5</w:t>
      </w:r>
      <w:r>
        <w:rPr>
          <w:rFonts w:ascii="Arial" w:hAnsi="Arial" w:cs="Arial"/>
          <w:color w:val="auto"/>
          <w:sz w:val="22"/>
          <w:szCs w:val="22"/>
        </w:rPr>
        <w:t xml:space="preserve"> – 1</w:t>
      </w:r>
      <w:r w:rsidR="00CE7B3E">
        <w:rPr>
          <w:rFonts w:ascii="Arial" w:hAnsi="Arial" w:cs="Arial"/>
          <w:color w:val="auto"/>
          <w:sz w:val="22"/>
          <w:szCs w:val="22"/>
        </w:rPr>
        <w:t>6</w:t>
      </w:r>
      <w:r>
        <w:rPr>
          <w:rFonts w:ascii="Arial" w:hAnsi="Arial" w:cs="Arial"/>
          <w:color w:val="auto"/>
          <w:sz w:val="22"/>
          <w:szCs w:val="22"/>
        </w:rPr>
        <w:t xml:space="preserve"> years</w:t>
      </w:r>
      <w:r w:rsidR="00CE7B3E">
        <w:rPr>
          <w:rFonts w:ascii="Arial" w:hAnsi="Arial" w:cs="Arial"/>
          <w:color w:val="auto"/>
          <w:sz w:val="22"/>
          <w:szCs w:val="22"/>
        </w:rPr>
        <w:t xml:space="preserve">; </w:t>
      </w:r>
      <w:r w:rsidR="00E62069">
        <w:rPr>
          <w:rFonts w:ascii="Arial" w:hAnsi="Arial" w:cs="Arial"/>
          <w:color w:val="auto"/>
          <w:sz w:val="22"/>
          <w:szCs w:val="22"/>
        </w:rPr>
        <w:t xml:space="preserve">Adult </w:t>
      </w:r>
      <w:r w:rsidR="00FC56E0">
        <w:rPr>
          <w:rFonts w:ascii="Arial" w:hAnsi="Arial" w:cs="Arial"/>
          <w:color w:val="auto"/>
          <w:sz w:val="22"/>
          <w:szCs w:val="22"/>
        </w:rPr>
        <w:t>£2</w:t>
      </w:r>
      <w:r w:rsidR="00CE7B3E">
        <w:rPr>
          <w:rFonts w:ascii="Arial" w:hAnsi="Arial" w:cs="Arial"/>
          <w:color w:val="auto"/>
          <w:sz w:val="22"/>
          <w:szCs w:val="22"/>
        </w:rPr>
        <w:t>5 (</w:t>
      </w:r>
      <w:proofErr w:type="spellStart"/>
      <w:r w:rsidR="00CE7B3E">
        <w:rPr>
          <w:rFonts w:ascii="Arial" w:hAnsi="Arial" w:cs="Arial"/>
          <w:color w:val="auto"/>
          <w:sz w:val="22"/>
          <w:szCs w:val="22"/>
        </w:rPr>
        <w:t>Tshirt</w:t>
      </w:r>
      <w:proofErr w:type="spellEnd"/>
      <w:r w:rsidR="00CE7B3E">
        <w:rPr>
          <w:rFonts w:ascii="Arial" w:hAnsi="Arial" w:cs="Arial"/>
          <w:color w:val="auto"/>
          <w:sz w:val="22"/>
          <w:szCs w:val="22"/>
        </w:rPr>
        <w:t>, food &amp; drink)</w:t>
      </w:r>
    </w:p>
    <w:p w14:paraId="39EEE039" w14:textId="77777777" w:rsidR="00E36BAB" w:rsidRDefault="00E36BAB" w:rsidP="00443FEE">
      <w:pPr>
        <w:rPr>
          <w:rFonts w:ascii="Arial" w:hAnsi="Arial" w:cs="Arial"/>
          <w:color w:val="auto"/>
          <w:sz w:val="22"/>
          <w:szCs w:val="22"/>
        </w:rPr>
      </w:pPr>
    </w:p>
    <w:p w14:paraId="5ECBA067" w14:textId="4146CCBA" w:rsidR="00E70FD4" w:rsidRDefault="00502630" w:rsidP="00B3629B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Children’s </w:t>
      </w:r>
      <w:bookmarkStart w:id="0" w:name="_GoBack"/>
      <w:bookmarkEnd w:id="0"/>
      <w:r w:rsidR="00CE7B3E">
        <w:rPr>
          <w:rFonts w:ascii="Arial" w:hAnsi="Arial" w:cs="Arial"/>
          <w:color w:val="auto"/>
          <w:sz w:val="22"/>
          <w:szCs w:val="22"/>
        </w:rPr>
        <w:t>Package include - costume, goody bag, breakfast, lunch, snacks</w:t>
      </w:r>
    </w:p>
    <w:p w14:paraId="6B3478C2" w14:textId="3B9021B9" w:rsidR="005D0EF0" w:rsidRDefault="00CE7B3E" w:rsidP="00B3629B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</w:r>
    </w:p>
    <w:p w14:paraId="518D8949" w14:textId="139292EF" w:rsidR="00280554" w:rsidRDefault="00CE7B3E" w:rsidP="00B3629B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To make your experience memorable, we provide security, access to mobile toilets, a res</w:t>
      </w:r>
      <w:r w:rsidR="00033FB6">
        <w:rPr>
          <w:rFonts w:ascii="Arial" w:hAnsi="Arial" w:cs="Arial"/>
          <w:color w:val="auto"/>
          <w:sz w:val="22"/>
          <w:szCs w:val="22"/>
        </w:rPr>
        <w:t xml:space="preserve">t </w:t>
      </w:r>
      <w:r>
        <w:rPr>
          <w:rFonts w:ascii="Arial" w:hAnsi="Arial" w:cs="Arial"/>
          <w:color w:val="auto"/>
          <w:sz w:val="22"/>
          <w:szCs w:val="22"/>
        </w:rPr>
        <w:t xml:space="preserve">vehicle, music and </w:t>
      </w:r>
      <w:r w:rsidR="00033FB6">
        <w:rPr>
          <w:rFonts w:ascii="Arial" w:hAnsi="Arial" w:cs="Arial"/>
          <w:color w:val="auto"/>
          <w:sz w:val="22"/>
          <w:szCs w:val="22"/>
        </w:rPr>
        <w:t>great vibes</w:t>
      </w:r>
      <w:r>
        <w:rPr>
          <w:rFonts w:ascii="Arial" w:hAnsi="Arial" w:cs="Arial"/>
          <w:color w:val="auto"/>
          <w:sz w:val="22"/>
          <w:szCs w:val="22"/>
        </w:rPr>
        <w:t>!!</w:t>
      </w:r>
      <w:r w:rsidR="00B3629B">
        <w:rPr>
          <w:rFonts w:ascii="Arial" w:hAnsi="Arial" w:cs="Arial"/>
          <w:color w:val="auto"/>
          <w:sz w:val="22"/>
          <w:szCs w:val="22"/>
        </w:rPr>
        <w:tab/>
      </w:r>
      <w:r w:rsidR="00B3629B">
        <w:rPr>
          <w:rFonts w:ascii="Arial" w:hAnsi="Arial" w:cs="Arial"/>
          <w:color w:val="auto"/>
          <w:sz w:val="22"/>
          <w:szCs w:val="22"/>
        </w:rPr>
        <w:tab/>
      </w:r>
    </w:p>
    <w:p w14:paraId="1603AB6A" w14:textId="5D6F6BE7" w:rsidR="00715DE6" w:rsidRDefault="00715DE6" w:rsidP="00B3629B">
      <w:pPr>
        <w:rPr>
          <w:rFonts w:ascii="Arial" w:hAnsi="Arial" w:cs="Arial"/>
          <w:color w:val="auto"/>
          <w:sz w:val="22"/>
          <w:szCs w:val="22"/>
        </w:rPr>
      </w:pPr>
    </w:p>
    <w:p w14:paraId="2FD788DC" w14:textId="3DDE7ED3" w:rsidR="00033FB6" w:rsidRPr="00F30EA3" w:rsidRDefault="00033FB6" w:rsidP="00B3629B">
      <w:pPr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Please make payment to: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Gemz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Mas, a/c # 13653938, sort code 52-10-30. Please put your name as the payment reference. </w:t>
      </w:r>
      <w:r w:rsidR="00F30EA3" w:rsidRPr="00F30EA3">
        <w:rPr>
          <w:rFonts w:ascii="Arial" w:hAnsi="Arial" w:cs="Arial"/>
          <w:b/>
          <w:bCs/>
          <w:color w:val="auto"/>
          <w:sz w:val="22"/>
          <w:szCs w:val="22"/>
        </w:rPr>
        <w:t>Closing date for registration – June 30, 2025</w:t>
      </w:r>
    </w:p>
    <w:p w14:paraId="7FBB7CA2" w14:textId="40CEF4A5" w:rsidR="00033FB6" w:rsidRPr="00033FB6" w:rsidRDefault="00033FB6" w:rsidP="00B3629B">
      <w:pPr>
        <w:rPr>
          <w:rFonts w:ascii="Arial" w:hAnsi="Arial" w:cs="Arial"/>
          <w:b/>
          <w:bCs/>
          <w:color w:val="FF0000"/>
          <w:sz w:val="16"/>
          <w:szCs w:val="16"/>
        </w:rPr>
      </w:pPr>
      <w:r w:rsidRPr="00033FB6">
        <w:rPr>
          <w:rFonts w:ascii="Arial" w:hAnsi="Arial" w:cs="Arial"/>
          <w:b/>
          <w:bCs/>
          <w:color w:val="FF0000"/>
          <w:sz w:val="16"/>
          <w:szCs w:val="16"/>
        </w:rPr>
        <w:t xml:space="preserve">Families with 2 or more children will receive a 10% discount per child </w:t>
      </w:r>
    </w:p>
    <w:sectPr w:rsidR="00033FB6" w:rsidRPr="00033FB6" w:rsidSect="00890665">
      <w:headerReference w:type="default" r:id="rId10"/>
      <w:pgSz w:w="12240" w:h="15840" w:code="1"/>
      <w:pgMar w:top="6120" w:right="1440" w:bottom="36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8B281" w14:textId="77777777" w:rsidR="00B57C89" w:rsidRDefault="00B57C89" w:rsidP="001126C9">
      <w:r>
        <w:separator/>
      </w:r>
    </w:p>
  </w:endnote>
  <w:endnote w:type="continuationSeparator" w:id="0">
    <w:p w14:paraId="35837E56" w14:textId="77777777" w:rsidR="00B57C89" w:rsidRDefault="00B57C89" w:rsidP="00112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06DA1" w14:textId="77777777" w:rsidR="00B57C89" w:rsidRDefault="00B57C89" w:rsidP="001126C9">
      <w:r>
        <w:separator/>
      </w:r>
    </w:p>
  </w:footnote>
  <w:footnote w:type="continuationSeparator" w:id="0">
    <w:p w14:paraId="4278D565" w14:textId="77777777" w:rsidR="00B57C89" w:rsidRDefault="00B57C89" w:rsidP="00112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93F4E" w14:textId="77777777" w:rsidR="00273F9D" w:rsidRDefault="00890665" w:rsidP="001126C9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EB49B51" wp14:editId="0BBDF607">
              <wp:simplePos x="0" y="0"/>
              <wp:positionH relativeFrom="page">
                <wp:align>left</wp:align>
              </wp:positionH>
              <wp:positionV relativeFrom="paragraph">
                <wp:posOffset>-444500</wp:posOffset>
              </wp:positionV>
              <wp:extent cx="8586216" cy="10122408"/>
              <wp:effectExtent l="0" t="0" r="0" b="0"/>
              <wp:wrapNone/>
              <wp:docPr id="177" name="Group 177" descr="background image of masks and accents&#10;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6216" cy="10122408"/>
                        <a:chOff x="0" y="0"/>
                        <a:chExt cx="8583476" cy="10122408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7818120" cy="10122408"/>
                          <a:chOff x="0" y="0"/>
                          <a:chExt cx="7819390" cy="10119360"/>
                        </a:xfrm>
                      </wpg:grpSpPr>
                      <pic:pic xmlns:pic="http://schemas.openxmlformats.org/drawingml/2006/picture">
                        <pic:nvPicPr>
                          <pic:cNvPr id="149" name="Picture 149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390" cy="101193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419100" y="381000"/>
                            <a:ext cx="6922111" cy="9283412"/>
                            <a:chOff x="0" y="0"/>
                            <a:chExt cx="6922111" cy="9283412"/>
                          </a:xfrm>
                        </wpg:grpSpPr>
                        <wps:wsp>
                          <wps:cNvPr id="150" name="Straight Connector 150"/>
                          <wps:cNvCnPr/>
                          <wps:spPr>
                            <a:xfrm flipH="1">
                              <a:off x="57150" y="99794"/>
                              <a:ext cx="1866353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/>
                          <wps:spPr>
                            <a:xfrm rot="16200000" flipH="1">
                              <a:off x="-4476750" y="4652744"/>
                              <a:ext cx="9109351" cy="312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Straight Connector 154"/>
                          <wps:cNvCnPr/>
                          <wps:spPr>
                            <a:xfrm flipH="1">
                              <a:off x="76200" y="9205694"/>
                              <a:ext cx="676229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Straight Connector 155"/>
                          <wps:cNvCnPr/>
                          <wps:spPr>
                            <a:xfrm rot="16200000" flipH="1">
                              <a:off x="4171950" y="6538694"/>
                              <a:ext cx="5336562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Straight Connector 159"/>
                          <wps:cNvCnPr/>
                          <wps:spPr>
                            <a:xfrm flipH="1">
                              <a:off x="0" y="4544"/>
                              <a:ext cx="19286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Straight Connector 160"/>
                          <wps:cNvCnPr/>
                          <wps:spPr>
                            <a:xfrm rot="16200000" flipH="1">
                              <a:off x="-4629150" y="4633694"/>
                              <a:ext cx="926738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Straight Connector 161"/>
                          <wps:cNvCnPr/>
                          <wps:spPr>
                            <a:xfrm flipH="1">
                              <a:off x="0" y="9262844"/>
                              <a:ext cx="692211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Straight Connector 162"/>
                          <wps:cNvCnPr/>
                          <wps:spPr>
                            <a:xfrm rot="16200000" flipH="1">
                              <a:off x="4210050" y="6576794"/>
                              <a:ext cx="541323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  <wpg:grpSp>
                      <wpg:cNvPr id="5" name="Group 5"/>
                      <wpg:cNvGrpSpPr/>
                      <wpg:grpSpPr>
                        <a:xfrm rot="20000887">
                          <a:off x="696685" y="642257"/>
                          <a:ext cx="4674235" cy="2517140"/>
                          <a:chOff x="0" y="0"/>
                          <a:chExt cx="6707660" cy="3613377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489857" y="0"/>
                            <a:ext cx="5653075" cy="3613377"/>
                            <a:chOff x="0" y="0"/>
                            <a:chExt cx="4190518" cy="2678735"/>
                          </a:xfrm>
                        </wpg:grpSpPr>
                        <pic:pic xmlns:pic="http://schemas.openxmlformats.org/drawingml/2006/picture">
                          <pic:nvPicPr>
                            <pic:cNvPr id="26" name="Graphic 28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60294" y="57873"/>
                              <a:ext cx="914400" cy="209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3767" y="57873"/>
                              <a:ext cx="914400" cy="209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22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47777" y="0"/>
                              <a:ext cx="685800" cy="2209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" name="Group 23"/>
                          <wpg:cNvGrpSpPr/>
                          <wpg:grpSpPr>
                            <a:xfrm>
                              <a:off x="0" y="1446835"/>
                              <a:ext cx="2095500" cy="1231900"/>
                              <a:chOff x="0" y="1451361"/>
                              <a:chExt cx="2095500" cy="1231900"/>
                            </a:xfrm>
                          </wpg:grpSpPr>
                          <pic:pic xmlns:pic="http://schemas.openxmlformats.org/drawingml/2006/picture">
                            <pic:nvPicPr>
                              <pic:cNvPr id="128" name="Graphic 14">
                                <a:extLst>
                                  <a:ext uri="{C183D7F6-B498-43B3-948B-1728B52AA6E4}">
  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96DAC541-7B7A-43D3-8B79-37D633B846F1}">
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451361"/>
                                <a:ext cx="2095500" cy="1231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" name="Graphic 16">
                                <a:extLst>
                                  <a:ext uri="{C183D7F6-B498-43B3-948B-1728B52AA6E4}">
  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96DAC541-7B7A-43D3-8B79-37D633B846F1}">
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2004" y="1684814"/>
                                <a:ext cx="1473200" cy="40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0" name="Graphic 18">
                                <a:extLst>
                                  <a:ext uri="{C183D7F6-B498-43B3-948B-1728B52AA6E4}">
  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96DAC541-7B7A-43D3-8B79-37D633B846F1}">
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2254" y="2209800"/>
                                <a:ext cx="12954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1" name="Group 24"/>
                          <wpg:cNvGrpSpPr/>
                          <wpg:grpSpPr>
                            <a:xfrm flipH="1">
                              <a:off x="2095018" y="1446835"/>
                              <a:ext cx="2095500" cy="1231900"/>
                              <a:chOff x="2095500" y="1451361"/>
                              <a:chExt cx="2095500" cy="1231900"/>
                            </a:xfrm>
                          </wpg:grpSpPr>
                          <pic:pic xmlns:pic="http://schemas.openxmlformats.org/drawingml/2006/picture">
                            <pic:nvPicPr>
                              <pic:cNvPr id="132" name="Graphic 25">
                                <a:extLst>
                                  <a:ext uri="{C183D7F6-B498-43B3-948B-1728B52AA6E4}">
  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96DAC541-7B7A-43D3-8B79-37D633B846F1}">
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5500" y="1451361"/>
                                <a:ext cx="2095500" cy="1231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" name="Graphic 26">
                                <a:extLst>
                                  <a:ext uri="{C183D7F6-B498-43B3-948B-1728B52AA6E4}">
  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96DAC541-7B7A-43D3-8B79-37D633B846F1}">
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7504" y="1684814"/>
                                <a:ext cx="1473200" cy="40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" name="Graphic 27">
                                <a:extLst>
                                  <a:ext uri="{C183D7F6-B498-43B3-948B-1728B52AA6E4}">
  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96DAC541-7B7A-43D3-8B79-37D633B846F1}">
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27754" y="2209800"/>
                                <a:ext cx="12954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35" name="Group 135"/>
                        <wpg:cNvGrpSpPr/>
                        <wpg:grpSpPr>
                          <a:xfrm>
                            <a:off x="0" y="1289958"/>
                            <a:ext cx="682417" cy="705392"/>
                            <a:chOff x="0" y="0"/>
                            <a:chExt cx="682417" cy="705392"/>
                          </a:xfrm>
                        </wpg:grpSpPr>
                        <pic:pic xmlns:pic="http://schemas.openxmlformats.org/drawingml/2006/picture">
                          <pic:nvPicPr>
                            <pic:cNvPr id="136" name="Graphic 136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65" y="0"/>
                              <a:ext cx="457200" cy="609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" name="Graphic 137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99350">
                              <a:off x="530017" y="197583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" name="Graphic 138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920841" flipH="1">
                              <a:off x="88900" y="464092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9" name="Group 139"/>
                        <wpg:cNvGrpSpPr/>
                        <wpg:grpSpPr>
                          <a:xfrm flipH="1">
                            <a:off x="6025243" y="1257300"/>
                            <a:ext cx="682417" cy="705392"/>
                            <a:chOff x="0" y="0"/>
                            <a:chExt cx="682417" cy="705392"/>
                          </a:xfrm>
                        </wpg:grpSpPr>
                        <pic:pic xmlns:pic="http://schemas.openxmlformats.org/drawingml/2006/picture">
                          <pic:nvPicPr>
                            <pic:cNvPr id="140" name="Graphic 14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65" y="0"/>
                              <a:ext cx="457200" cy="609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" name="Graphic 141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99350">
                              <a:off x="530017" y="197583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" name="Graphic 142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920841" flipH="1">
                              <a:off x="88900" y="464092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wpg:grpSp>
                      <wpg:cNvPr id="143" name="Group 143"/>
                      <wpg:cNvGrpSpPr/>
                      <wpg:grpSpPr>
                        <a:xfrm rot="1800000">
                          <a:off x="6193971" y="3472543"/>
                          <a:ext cx="2389505" cy="1526540"/>
                          <a:chOff x="0" y="0"/>
                          <a:chExt cx="4190518" cy="2678735"/>
                        </a:xfrm>
                      </wpg:grpSpPr>
                      <pic:pic xmlns:pic="http://schemas.openxmlformats.org/drawingml/2006/picture">
                        <pic:nvPicPr>
                          <pic:cNvPr id="144" name="Graphic 28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0294" y="57873"/>
                            <a:ext cx="91440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Graphic 2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3767" y="57873"/>
                            <a:ext cx="91440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Graphic 22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7777" y="0"/>
                            <a:ext cx="685800" cy="2209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7" name="Group 23"/>
                        <wpg:cNvGrpSpPr/>
                        <wpg:grpSpPr>
                          <a:xfrm>
                            <a:off x="0" y="1446835"/>
                            <a:ext cx="2095500" cy="1231900"/>
                            <a:chOff x="0" y="1451361"/>
                            <a:chExt cx="2095500" cy="1231900"/>
                          </a:xfrm>
                        </wpg:grpSpPr>
                        <pic:pic xmlns:pic="http://schemas.openxmlformats.org/drawingml/2006/picture">
                          <pic:nvPicPr>
                            <pic:cNvPr id="151" name="Graphic 14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51361"/>
                              <a:ext cx="2095500" cy="1231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" name="Graphic 16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004" y="1684814"/>
                              <a:ext cx="1473200" cy="406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" name="Graphic 18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254" y="2209800"/>
                              <a:ext cx="12954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7" name="Group 24"/>
                        <wpg:cNvGrpSpPr/>
                        <wpg:grpSpPr>
                          <a:xfrm flipH="1">
                            <a:off x="2095018" y="1446835"/>
                            <a:ext cx="2095500" cy="1231900"/>
                            <a:chOff x="2095500" y="1451361"/>
                            <a:chExt cx="2095500" cy="1231900"/>
                          </a:xfrm>
                        </wpg:grpSpPr>
                        <pic:pic xmlns:pic="http://schemas.openxmlformats.org/drawingml/2006/picture">
                          <pic:nvPicPr>
                            <pic:cNvPr id="158" name="Graphic 25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0" y="1451361"/>
                              <a:ext cx="2095500" cy="1231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" name="Graphic 26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7504" y="1684814"/>
                              <a:ext cx="1473200" cy="406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6" name="Graphic 27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7754" y="2209800"/>
                              <a:ext cx="12954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19C21486" id="Group 177" o:spid="_x0000_s1026" alt="background image of masks and accents&#10;" style="position:absolute;margin-left:0;margin-top:-35pt;width:676.1pt;height:797.05pt;z-index:251664384;mso-position-horizontal:left;mso-position-horizontal-relative:page;mso-width-relative:margin;mso-height-relative:margin" coordsize="85834,1012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we4BRRRSAgkXA4qtVxxxVd&#10;lxyKlxubRehWfOQKZgjrVimMpJyKycbDZFRRRWUo3COwhB9aibrU1MKZOf8AP86ynF7DIqQjI96e&#10;y7abWDRXMyIxk+lJsJ7VNRWdQSk0VigqEjBxU7cH8aicYOaiStoaxbGdaQ5xxS0VPoO5H5f+f8ml&#10;8sd/8/rT6QkCsbajE2LSFgOBTS5PSmVXLbcBxcmm0UUc1tgCiiirTbE2f//V/sv8Qf8AIevv+vyb&#10;/wBDNZFa/iD/AJD19/1+Tf8AoZrIr/HPPP8AfcR/jl+bP3LD/wAOPogoooryz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sZIAoooqQGP0/&#10;Goqlfp+NRUzSOxEUPamVYppUGpaCM+5WZPSoyCOtWCMGmkAjBrFotdyCipCnHH+f1qLnNc7eoxkn&#10;amGnydqjqJSsAU1m206oCSetYONwGkAZ9ahJPepZDx9ahqZRuzWUtAoooqJxsRG41mxURJNBbPWk&#10;rOTsjYKKKKzs2JsKKKKEhhS4NIKK2QH/1v7L/EH/ACHr7/r8m/8AQzWRWv4g/wCQ9ff9fk3/AKGa&#10;yK/x0z1WxuI/xy/9KZ+5Yf8Ahx9EFFFFeU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ZSjYBrcrUNTnkYqCpNYBRRRSMmFRmP0/z+&#10;tSUVE3oNMr1E4wc1ZdQBxURAPBrBxRrGVyAjPFQsuKtGP0/z+tR1hOCbNNLFVwcYFQ1YwR1pCoPN&#10;TKn2BrQquMjNRVdKqBUDHAx61HIwirkJz2qNlLHPT/P1qSiolHSxqlYr0VMFA7f1pGUdaycbA7EV&#10;FS4SmNwcCp06hYbRRRUc3YG7BRRRVJEOof/X/sv8Qf8AIevv+vyb/wBDNZFa/iD/AJD19/1+Tf8A&#10;oZrIr/HXPv8AfcR/jl/6Uz9yw/8ADj6IKKKK8k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CMHFT1HIO9Ty9i4PUjooorEU1qF&#10;IDkZpaKzqEjH6fjUVSv0/GoqxlsXDcQnAzUFSv0qKplsakTnJxTKldc8ioqzAa2MY96gP0qc4AxU&#10;J5qJvoOLsQHrSU5l202smDYUhGetKcGkyB1rOdjSEbEFFKKSsmrjlKwUUUVLaWhCTeoUVEXPb/P6&#10;U3Le9TZs0Ssf/9D+y/xB/wAh6+/6/Jv/AEM1kVr+IP8AkPX3/X5N/wChmsiv8dc+/wB9xH+OX/pT&#10;P3LD/wAOPogoooryT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wyKdRQBXopzDBptT1NZq6uHfFFFFYTj0MiJmyMUypGGeBTCM&#10;cVgaQsMYZFQ1Yqufas5PU1uFQHrU5OOar0mraoEiFuWNNpT1P1pKwcb6iCoGGDU9V6zegCc5qJjk&#10;1NRgHrWU0rmvtCvRUpQYqKs35GbeohNQkknmpWbAqGko9zaOwUUUUnIZ/9H+y/xB/wAh6+/6/Jv/&#10;AEM1kVr+IP8AkPX3/X5N/wChmsiv8dc+/wB9xH+OX/pTP3LD/wAOPogoooryT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sMioasVCykVLeppB9BtFFFZMiSsJjnNRv96pahf71Q49SobjagPBxU9RswIxWM0mypMgYccVFVio&#10;W+9USXQshKEnP+f50jKF6VLQeOaiUOqArNkCoMEdasnk5ppGRiudopRuQUUpABxSVnJdRNdCN2B4&#10;FR1IUJOf8/zphGDis7LuHKyJ+tR1KVA5NRGpNwooopaID//S/sv8Qf8AIevv+vyb/wBDNZFa/iD/&#10;AJD19/1+Tf8AoZrIr/HXPv8AfcR/jl/6Uz9yw/8ADj6IKKKK8k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MjFLRWU9w&#10;ICMHFJUzDIqGpa0Nd0FQv96pqif71IUFZjKgPU/Wp6ibjj3zWbjqU1qhlQt96pqgPU/Ws2rjYlIw&#10;JHFLRWM1bYZXNFPKYGf8/wA6bx2rKWxpGViF+tMNSsuefaojWLVxLcKhf71Tc9qgY5OaymrGoxvu&#10;00qAuakowDwakV0V6XDe9TBQOlLWLdxn/9P+y/xB/wAh6+/6/Jv/AEM1kVr+IP8AkPX3/X5N/wCh&#10;msiv8dc+/wB9xH+OX/pTP3LD/wAOPogoooryT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s6gBUbLnkVJRWY07FeonH&#10;Oassg6ioH6UGydyKo5KkqJ+tLqMZULAg596mpCAeDUSirXIm7WIKKkKADP8An+dR1zzRSdw46VE4&#10;xyKk75pr9PxrKWwyu/SoqnIB4NQVmkmh2CmEKoxT6RulY8qKg9SCiiioaICiiipNIz7n/9T+y/xB&#10;/wAh6+/6/Jv/AEM1kVr+IP8AkPX3/X5N/wChmsiv8dc+/wB9xH+OX/pTP3LD/wAOPogoooryT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omgCiiisgCo5E3AmpKKBp2KBUjrUTjvVwjsarMuRig3IKKUgjrSVGuzJlG4h6&#10;GoKlIb1/z+VRVkRFahSMMjFLSZA61i10NSCo2XHIqwygDNRkZ4rNRRaV0V6KcwwcU2sWiCFgRTas&#10;EZ4qFlI5pNXAbRRRRyoD/9X+y/xB/wAh6+/6/Jv/AEM1kVr+IP8AkPX3/X5N/wChmsiv8dc+/wB9&#10;xH+OX/pTP3LD/wAOPogoooryT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1cAooorFqwBRRRSAicYOfWqrdTVxxkZq&#10;q45oNoPQjKg1GUPapaKAk7FekKg81YIHpUJGPX8awmgUrkZjH+f/ANdMZABU+O9JisprqUViM1Ce&#10;DirLDBqJx3rM1iuxAy5FREEcmp6CM8VEo3BwK9FOKkHigKxrNqxkRbB1FN8tv8//AK6seW3+f/10&#10;vl/5/wAmpaGmf//W/sv8Qf8AIevv+vyb/wBDNZFa/iD/AJD19/1+Tf8AoZrIr/HXPv8AfcR/jl/6&#10;Uz9yw/8ADj6IKKKK8k2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zmgCiiiswCqsgwPxq1UbqWoKi7FOjvmlIw&#10;cUlI0kroKjk7VJSEZFKUbmSZBRSkEdaSsWje4hGaiYY696mpjjvWDVhp2IcL6U1l6EfjT6Klo13R&#10;XoqRlxyKZ+NJ2MWhKKKKyasB/9f+y/xB/wAh6+/6/Jv/AEM1kVr+IP8AkPX3/X5N/wChmsiv8dc+&#10;/wB9xH+OX/pTP3LD/wAOPogoooryT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qZLQAooorEAooooArSoAcj8a&#10;gq8y7hiqhXb1p2NoyuMoopKSM5Kw1wMZqKrFMZSTkVlOPUIysRUEZGKKKzaubDSgNRspB4qaisXE&#10;cXYr0wp6f5/WrGwH2ppQj/P/ANekXdMgEfr/AJ/Wl8tff/P408j1oosS4n//0P7L/EH/ACHr7/r8&#10;m/8AQzWRWv4g/wCQ9ff9fk3/AKGayK/x1z7/AH3Ef45f+lM/csP/AA4+iCiiivJ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rKaAKKKKgAqB19anpCARg00xxdiiRg4pKnZc8GoSCOtDNmriUUUUjFqxF5bf&#10;5/8A10hVhU1FQ4ILsgwwpMetWKYUyc/5/nWUodxxkRUU5l202p5EaqVxpQHqT/n8qXC0tFHIhn//&#10;0f7L/EH/ACHr7/r8m/8AQzWRWv4g/wCQ9ff9fk3/AKGayK/x1z7/AH3Ef45f+lM/csP/AA4+iCii&#10;ivJ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NXAKKKKxasAUUUUgGsueagIB61ZqN17imi4y6Mqsu2m&#10;1YqIoe1DXc0YyiiikQ4dgooooMwwD1ppUY4p1FJxTAh2NRsapqKj2Zamz//S/sv8Qf8AIevv+vyb&#10;/wBDNZFa/iD/AJD19/1+Tf8AoZrIr/HXPv8AfcR/jl/6Uz9yw/8ADj6IKKKK8k2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NXAKKKKxasAUUUUgI2TuKjqxTGTPIpp9C4z6MrlAaYUYVOQR1pKVy7d&#10;ivRU5UGmFO4p6C5lsyOilw3vSU+UORBSZHvS0UrC9mf/0/7L/EH/ACHr7/r8m/8AQzWRWv4g/wCQ&#10;9ff9fk3/AKGayK/x1z7/AH3Ef45f+lM/csP/AA4+iCiiivJ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k1cAooorJwsAUUUVICFQetRMpWpqKaZSlYr0VKy56UwoRSLumNpMA0tFAnB9Bu1TS&#10;eWvv/n8afRTuxe8j/9T+y/xB/wAh6+/6/Jv/AEM1kVr+IP8AkPX3/X5N/wChmsiv8dc+/wB9xH+O&#10;X/pTP3LD/wAOPogoooryT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pcEAU&#10;UUVm4MAoooqQGlFNMZMdKlop3GpNEGCOtJViii5ftD//1f7L/EH/ACHr7/r8m/8AQzWRWv4g/wCQ&#10;9ff9fk3/AKGayK/x1z7/AH3Ef45f+lM/csP/AA4+iCiiivJ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sAUUUVHIgCiiij2YH//1v7L/EH/ACHr7/r8m/8AQzWR&#10;Wv4g/wCQ9ff9fk3/AKGayK/x1z7/AH3Ef45f+lM/csP/AA4+iCiiivJ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X/sv8Qf8AIevv+vyb/wBD&#10;NZFa/iD/AJD19/1+Tf8AoZrIr/HXPv8AfcR/jl/6Uz9yw/8ADj6IKKKK8k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D+y/xB/wAh6+/6/Jv/&#10;AEM1kVr+IP8AkPX3/X5N/wChmsiv8dc+/wB9xH+OX/pTP3LD/wAOPogoooryT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f7L/EH/ACHr7/r8&#10;m/8AQzWRWv4g/wCQ9ff9fk3/AKGayK/x1z7/AH3Ef45f+lM/csP/AA4+iCiiivJ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S/sv8Qf8AIevv&#10;+vyb/wBDNZFa/iD/AJD19/1+Tf8AoZrIr/HXPv8AfcR/jl/6Uz9yw/8ADj6IKKKK8k2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P+y/xB/wAh&#10;6+/6/Jv/AEM1kVr+IP8AkPX3/X5N/wChmsiv8dc+/wB9xH+OX/pTP3LD/wAOPogoooryT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P7L/EH/&#10;ACHr7/r8m/8AQzWRWv4g/wCQ9ff9fk3/AKGayK/x1z7/AH3Ef45f+lM/csP/AA4+iCiiivJN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V/sv8&#10;Qf8AIevv+vyb/wBDNZFa/iD/AJD19/1+Tf8AoZrIr/HXPv8AfcR/jl/6Uz9yw/8ADj6IKKKK8k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b+&#10;y/xB/wAh6+/6/Jv/AEM1kVr+IP8AkPX3/X5N/wChmsiv8dc+/wB9xH+OX/pTP3LD/wAOPogooory&#10;T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/7L/EH/ACHr7/r8m/8AQzWRWv4g/wCQ9ff9fk3/AKGayK/x1z7/AH3Ef45f+lM/csP/AA4+iCii&#10;ivJ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Q/sv8Qf8AIevv+vyb/wBDNZFa/iD/AJD19/1+Tf8AoZrIr/HXPv8AfcR/jl/6Uz9yw/8ADj6I&#10;KKKK8k2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H+y/xB/wAh6+/6/Jv/AEM1kVr+IP8AkPX3/X5N/wChmsiv8dc+/wB9xH+OX/pTP3LD/wAO&#10;PogoooryT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0v7L/EH/ACHr7/r8m/8AQzWRWv4g/wCQ9ff9fk3/AKGayK/x1z7/AH3Ef45f+lM/csP/&#10;AA4+iCiiivJN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T/sv8Qf8AIevv+vyb/wBDNZFa/iD/AJD19/1+Tf8AoZrIr/HXPv8AfcR/jl/6Uz9y&#10;w/8ADj6IKKKK8k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T+y/xB/wAh6+/6/Jv/AEM1kVr+IP8AkPX3/X5N/wChmsiv8dc+/wB9xH+OX/pT&#10;P3LD/wAOPogoooryT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1f7L/EH/ACHr7/r8m/8AQzWRWv4g/wCQ9ff9fk3/AKGayK/x1z7/AH3Ef45f&#10;+lM/csP/AA4+iCiiivJN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W/sv8Qf8AIevv+vyb/wBDNZFa/iD/AJD19/1+Tf8AoZrIr/HXPv8AfcR/&#10;jl/6Uz9yw/8ADj6IKKKK8k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f+y/xB/wAh6+/6/Jv/AEM1kVr+IP8AkPX3/X5N/wChmsiv8dc+/wB9&#10;xH+OX/pTP3LD/wAOPogoooryT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0P7L/EH/ACHr7/r8m/8AQzWRWv4g/wCQ9ff9fk3/AKGayK/x1z7/&#10;AH3Ef45f+lM/csP/AA4+iCiiivJN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R/sv8Qf8AIevv+vyb/wBDNZFa/iD/AJD19/1+Tf8AoZrIr/HX&#10;Pv8AfcR/jl/6Uz9yw/8ADj6IKKKK8k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+y/xB/wAh6+/6/Jv/AEM1kVr+IP8AkPX3/X5N/wChmsiv&#10;8dc+/wB9xH+OX/pTP3LD/wAOPogoooryT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0/7L/EH/ACHr7/r8m/8AQzWRWv4g/wCQ9ff9fk3/AKGa&#10;yK/x1z7/AH3Ef45f+lM/csP/AA4+iCiiivJ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U/sv8Qf8AIevv+vyb/wBDNZFa/iD/AJD19/1+Tf8A&#10;oZrIr/HXPv8AfcR/jl/6Uz9yw/8ADj6IKKKK8k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X+y/xB/wAh6+/6/Jv/AEM1kVr+IP8AkPX3/X5N&#10;/wChmsiv8dc+/wB9xH+OX/pTP3LD/wAOPogoooryT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1v7L/EH/ACHr7/r8m/8AQzWRWv4g/wCQ9ff9&#10;fk3/AKGayK/x1z7/AH3Ef45f+lM/csP/AA4+iCiiivJN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X/sv8Qf8AIevv+vyb/wBDNZFa/iD/AJD1&#10;9/1+Tf8AoZrIr/HXPv8AfcR/jl/6Uz9yw/8ADj6IKKKK8k2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D+y/xB/wAh6+/6/Jv/AEM1kVr+IP8A&#10;kPX3/X5N/wChmsiv8dc+/wB9xH+OX/pTP3LD/wAOPogoooryT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f7L/EH/ACHr7/r8m/8AQzWRWv4g&#10;/wCQ9ff9fk3/AKGayK/x1z7/AH3Ef45f+lM/csP/AA4+iCiiivJ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S/sv8Qf8AIevv+vyb/wBDNZFa&#10;/iD/AJD19/1+Tf8AoZrIr/HXPv8AfcR/jl/6Uz9yw/8ADj6IKKKK8k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P+y/xB/wAh6+/6/Jv/AEM1&#10;kVr+IP8AkPX3/X5N/wChmsiv8dc+/wB9xH+OX/pTP3LD/wAOPogoooryT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P7L/EH/ACHr7/r8m/8A&#10;QzWRWv4g/wCQ9ff9fk3/AKGayK/x1z7/AH3Ef45f+lM/csP/AA4+iCiiivJ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V/sv8Qf8AIevv+vyb&#10;/wBDNZFa/iD/AJD19/1+Tf8AoZrIr/HXPv8AfcR/jl/6Uz9yw/8ADj6IKKKK8k2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b+y/xB/wAh6+/6&#10;/Jv/AEM1kVr+IP8AkPX3/X5N/wChmsiv8dc+/wB9xH+OX/pTP3LD/wAOPogoooryT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1/7L/EH/ACHr&#10;7/r8m/8AQzWRWv4g/wCQ9ff9fk3/AKGayK/x1z7/AH3Ef45f+lM/csP/AA4+iCiiivJ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Q/sv8Qf8A&#10;Ievv+vyb/wBDNZFa/iD/AJD19/1+Tf8AoZrIr/HXPv8AfcR/jl/6Uz9yw/8ADj6IKKKK8k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H+y/xB&#10;/wAh6+/6/Jv/AEM1kVr+IP8AkPX3/X5N/wChmsiv8dc+/wB9xH+OX/pTP3LD/wAOPogoooryT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">
              <v:group id="Group 3" o:spid="_x0000_s1027" style="position:absolute;width:78181;height:101224" coordsize="78193,10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28" type="#_x0000_t75" alt="&quot;&quot;" style="position:absolute;width:78193;height:10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">
                  <v:imagedata r:id="rId16" o:title=""/>
                </v:shape>
                <v:group id="Group 2" o:spid="_x0000_s1029" style="position:absolute;left:4191;top:3810;width:69221;height:92834" coordsize="69221,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Straight Connector 150" o:spid="_x0000_s1030" style="position:absolute;flip:x;visibility:visible;mso-wrap-style:square" from="571,997" to="19235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" strokecolor="#e12f87 [3206]" strokeweight="3pt">
                    <v:stroke joinstyle="miter"/>
                  </v:line>
                  <v:line id="Straight Connector 153" o:spid="_x0000_s1031" style="position:absolute;rotation:90;flip:x;visibility:visible;mso-wrap-style:square" from="-44768,46527" to="46325,4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" strokecolor="#e12f87 [3206]" strokeweight="3pt">
                    <v:stroke joinstyle="miter"/>
                  </v:line>
                  <v:line id="Straight Connector 154" o:spid="_x0000_s1032" style="position:absolute;flip:x;visibility:visible;mso-wrap-style:square" from="762,92056" to="68384,9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" strokecolor="#e12f87 [3206]" strokeweight="3pt">
                    <v:stroke joinstyle="miter"/>
                  </v:line>
                  <v:line id="Straight Connector 155" o:spid="_x0000_s1033" style="position:absolute;rotation:90;flip:x;visibility:visible;mso-wrap-style:square" from="41719,65387" to="95084,6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" strokecolor="#e12f87 [3206]" strokeweight="3pt">
                    <v:stroke joinstyle="miter"/>
                  </v:line>
                  <v:line id="Straight Connector 159" o:spid="_x0000_s1034" style="position:absolute;flip:x;visibility:visible;mso-wrap-style:square" from="0,45" to="19286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" strokecolor="#e12f87 [3206]" strokeweight="1pt">
                    <v:stroke joinstyle="miter"/>
                  </v:line>
                  <v:line id="Straight Connector 160" o:spid="_x0000_s1035" style="position:absolute;rotation:90;flip:x;visibility:visible;mso-wrap-style:square" from="-46292,46337" to="46381,4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" strokecolor="#e12f87 [3206]" strokeweight="1pt">
                    <v:stroke joinstyle="miter"/>
                  </v:line>
                  <v:line id="Straight Connector 161" o:spid="_x0000_s1036" style="position:absolute;flip:x;visibility:visible;mso-wrap-style:square" from="0,92628" to="69221,9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" strokecolor="#e12f87 [3206]" strokeweight="1pt">
                    <v:stroke joinstyle="miter"/>
                  </v:line>
                  <v:line id="Straight Connector 162" o:spid="_x0000_s1037" style="position:absolute;rotation:90;flip:x;visibility:visible;mso-wrap-style:square" from="42099,65768" to="96232,65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" strokecolor="#e12f87 [3206]" strokeweight="1pt">
                    <v:stroke joinstyle="miter"/>
                  </v:line>
                </v:group>
              </v:group>
              <v:group id="Group 5" o:spid="_x0000_s1038" style="position:absolute;left:6966;top:6422;width:46743;height:25171;rotation:-1746658fd" coordsize="67076,3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">
                <v:group id="Group 25" o:spid="_x0000_s1039" style="position:absolute;left:4898;width:56531;height:36133" coordsize="41905,2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Graphic 28" o:spid="_x0000_s1040" type="#_x0000_t75" alt="&quot;&quot;" style="position:absolute;left:20602;top:578;width:9144;height:209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">
                    <v:imagedata r:id="rId17" o:title=""/>
                  </v:shape>
                  <v:shape id="Graphic 20" o:spid="_x0000_s1041" type="#_x0000_t75" alt="&quot;&quot;" style="position:absolute;left:12037;top:578;width:914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">
                    <v:imagedata r:id="rId17" o:title=""/>
                  </v:shape>
                  <v:shape id="Graphic 22" o:spid="_x0000_s1042" type="#_x0000_t75" alt="&quot;&quot;" style="position:absolute;left:17477;width:685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">
                    <v:imagedata r:id="rId18" o:title=""/>
                  </v:shape>
                  <v:group id="Group 23" o:spid="_x0000_s1043" style="position:absolute;top:14468;width:20955;height:12319" coordorigin="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Graphic 14" o:spid="_x0000_s1044" type="#_x0000_t75" alt="&quot;&quot;" style="position:absolute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">
                      <v:imagedata r:id="rId19" o:title=""/>
                    </v:shape>
                    <v:shape id="Graphic 16" o:spid="_x0000_s1045" type="#_x0000_t75" alt="&quot;&quot;" style="position:absolute;left:5120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">
                      <v:imagedata r:id="rId20" o:title=""/>
                    </v:shape>
                    <v:shape id="Graphic 18" o:spid="_x0000_s1046" type="#_x0000_t75" alt="&quot;&quot;" style="position:absolute;left:6322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">
                      <v:imagedata r:id="rId21" o:title=""/>
                    </v:shape>
                  </v:group>
                  <v:group id="Group 24" o:spid="_x0000_s1047" style="position:absolute;left:20950;top:14468;width:20955;height:12319;flip:x" coordorigin="20955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">
                    <v:shape id="Graphic 25" o:spid="_x0000_s1048" type="#_x0000_t75" alt="&quot;&quot;" style="position:absolute;left:20955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">
                      <v:imagedata r:id="rId19" o:title=""/>
                    </v:shape>
                    <v:shape id="Graphic 26" o:spid="_x0000_s1049" type="#_x0000_t75" alt="&quot;&quot;" style="position:absolute;left:26075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">
                      <v:imagedata r:id="rId20" o:title=""/>
                    </v:shape>
                    <v:shape id="Graphic 27" o:spid="_x0000_s1050" type="#_x0000_t75" alt="&quot;&quot;" style="position:absolute;left:27277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">
                      <v:imagedata r:id="rId21" o:title=""/>
                    </v:shape>
                  </v:group>
                </v:group>
                <v:group id="Group 135" o:spid="_x0000_s1051" style="position:absolute;top:12899;width:6824;height:7054" coordsize="6824,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Graphic 136" o:spid="_x0000_s1052" type="#_x0000_t75" alt="&quot;&quot;" style="position:absolute;left:291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">
                    <v:imagedata r:id="rId22" o:title=""/>
                  </v:shape>
                  <v:shape id="Graphic 137" o:spid="_x0000_s1053" type="#_x0000_t75" alt="&quot;&quot;" style="position:absolute;left:5300;top:1975;width:1524;height:3302;rotation:-437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">
                    <v:imagedata r:id="rId23" o:title=""/>
                  </v:shape>
                  <v:shape id="Graphic 138" o:spid="_x0000_s1054" type="#_x0000_t75" alt="&quot;&quot;" style="position:absolute;left:889;top:4640;width:1524;height:3302;rotation:40186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">
                    <v:imagedata r:id="rId23" o:title=""/>
                  </v:shape>
                </v:group>
                <v:group id="Group 139" o:spid="_x0000_s1055" style="position:absolute;left:60252;top:12573;width:6824;height:7053;flip:x" coordsize="6824,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">
                  <v:shape id="Graphic 140" o:spid="_x0000_s1056" type="#_x0000_t75" alt="&quot;&quot;" style="position:absolute;left:291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">
                    <v:imagedata r:id="rId22" o:title=""/>
                  </v:shape>
                  <v:shape id="Graphic 141" o:spid="_x0000_s1057" type="#_x0000_t75" alt="&quot;&quot;" style="position:absolute;left:5300;top:1975;width:1524;height:3302;rotation:-437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">
                    <v:imagedata r:id="rId23" o:title=""/>
                  </v:shape>
                  <v:shape id="Graphic 142" o:spid="_x0000_s1058" type="#_x0000_t75" alt="&quot;&quot;" style="position:absolute;left:889;top:4640;width:1524;height:3302;rotation:40186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">
                    <v:imagedata r:id="rId23" o:title=""/>
                  </v:shape>
                </v:group>
              </v:group>
              <v:group id="Group 143" o:spid="_x0000_s1059" style="position:absolute;left:61939;top:34725;width:23895;height:15265;rotation:30" coordsize="41905,2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">
                <v:shape id="Graphic 28" o:spid="_x0000_s1060" type="#_x0000_t75" alt="&quot;&quot;" style="position:absolute;left:20602;top:578;width:9144;height:209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">
                  <v:imagedata r:id="rId17" o:title=""/>
                </v:shape>
                <v:shape id="Graphic 20" o:spid="_x0000_s1061" type="#_x0000_t75" alt="&quot;&quot;" style="position:absolute;left:12037;top:578;width:914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">
                  <v:imagedata r:id="rId17" o:title=""/>
                </v:shape>
                <v:shape id="Graphic 22" o:spid="_x0000_s1062" type="#_x0000_t75" alt="&quot;&quot;" style="position:absolute;left:17477;width:685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">
                  <v:imagedata r:id="rId18" o:title=""/>
                </v:shape>
                <v:group id="Group 23" o:spid="_x0000_s1063" style="position:absolute;top:14468;width:20955;height:12319" coordorigin="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Graphic 14" o:spid="_x0000_s1064" type="#_x0000_t75" alt="&quot;&quot;" style="position:absolute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">
                    <v:imagedata r:id="rId19" o:title=""/>
                  </v:shape>
                  <v:shape id="Graphic 16" o:spid="_x0000_s1065" type="#_x0000_t75" alt="&quot;&quot;" style="position:absolute;left:5120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">
                    <v:imagedata r:id="rId20" o:title=""/>
                  </v:shape>
                  <v:shape id="Graphic 18" o:spid="_x0000_s1066" type="#_x0000_t75" alt="&quot;&quot;" style="position:absolute;left:6322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">
                    <v:imagedata r:id="rId21" o:title=""/>
                  </v:shape>
                </v:group>
                <v:group id="Group 24" o:spid="_x0000_s1067" style="position:absolute;left:20950;top:14468;width:20955;height:12319;flip:x" coordorigin="20955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">
                  <v:shape id="Graphic 25" o:spid="_x0000_s1068" type="#_x0000_t75" alt="&quot;&quot;" style="position:absolute;left:20955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">
                    <v:imagedata r:id="rId19" o:title=""/>
                  </v:shape>
                  <v:shape id="Graphic 26" o:spid="_x0000_s1069" type="#_x0000_t75" alt="&quot;&quot;" style="position:absolute;left:26075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">
                    <v:imagedata r:id="rId20" o:title=""/>
                  </v:shape>
                  <v:shape id="Graphic 27" o:spid="_x0000_s1070" type="#_x0000_t75" alt="&quot;&quot;" style="position:absolute;left:27277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">
                    <v:imagedata r:id="rId21" o:title=""/>
                  </v:shape>
                </v:group>
              </v:group>
              <w10:wrap anchorx="page"/>
            </v:group>
          </w:pict>
        </mc:Fallback>
      </mc:AlternateContent>
    </w:r>
    <w:r w:rsidRPr="00273F9D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FEE"/>
    <w:rsid w:val="00033FB6"/>
    <w:rsid w:val="000E316D"/>
    <w:rsid w:val="000E3286"/>
    <w:rsid w:val="001126C9"/>
    <w:rsid w:val="001312EB"/>
    <w:rsid w:val="0019369C"/>
    <w:rsid w:val="001B46E4"/>
    <w:rsid w:val="001F77EE"/>
    <w:rsid w:val="0024121A"/>
    <w:rsid w:val="00273F9D"/>
    <w:rsid w:val="00280554"/>
    <w:rsid w:val="00292775"/>
    <w:rsid w:val="002B2211"/>
    <w:rsid w:val="002C343F"/>
    <w:rsid w:val="002F4C66"/>
    <w:rsid w:val="003B5074"/>
    <w:rsid w:val="003D02DB"/>
    <w:rsid w:val="004022D2"/>
    <w:rsid w:val="00443FEE"/>
    <w:rsid w:val="00470256"/>
    <w:rsid w:val="00502630"/>
    <w:rsid w:val="005056A8"/>
    <w:rsid w:val="0052382B"/>
    <w:rsid w:val="00542319"/>
    <w:rsid w:val="00570D2F"/>
    <w:rsid w:val="00576F10"/>
    <w:rsid w:val="005B0CCF"/>
    <w:rsid w:val="005B17FC"/>
    <w:rsid w:val="005D0EF0"/>
    <w:rsid w:val="006462EE"/>
    <w:rsid w:val="00673010"/>
    <w:rsid w:val="0069580F"/>
    <w:rsid w:val="00715DE6"/>
    <w:rsid w:val="007624A3"/>
    <w:rsid w:val="007E0FB5"/>
    <w:rsid w:val="00801CCF"/>
    <w:rsid w:val="00817BAC"/>
    <w:rsid w:val="008500D1"/>
    <w:rsid w:val="00890665"/>
    <w:rsid w:val="0089438E"/>
    <w:rsid w:val="008A101F"/>
    <w:rsid w:val="008B4989"/>
    <w:rsid w:val="009354CB"/>
    <w:rsid w:val="0094608F"/>
    <w:rsid w:val="00962647"/>
    <w:rsid w:val="00963752"/>
    <w:rsid w:val="00992268"/>
    <w:rsid w:val="00997002"/>
    <w:rsid w:val="00A028B5"/>
    <w:rsid w:val="00AE7564"/>
    <w:rsid w:val="00B3629B"/>
    <w:rsid w:val="00B37912"/>
    <w:rsid w:val="00B57C89"/>
    <w:rsid w:val="00B65593"/>
    <w:rsid w:val="00BE6368"/>
    <w:rsid w:val="00CE7B3E"/>
    <w:rsid w:val="00D0050D"/>
    <w:rsid w:val="00D127A2"/>
    <w:rsid w:val="00E142E4"/>
    <w:rsid w:val="00E27C7A"/>
    <w:rsid w:val="00E36BAB"/>
    <w:rsid w:val="00E37365"/>
    <w:rsid w:val="00E62069"/>
    <w:rsid w:val="00E70FD4"/>
    <w:rsid w:val="00E73995"/>
    <w:rsid w:val="00E845D9"/>
    <w:rsid w:val="00EC394E"/>
    <w:rsid w:val="00EF7B3D"/>
    <w:rsid w:val="00F30EA3"/>
    <w:rsid w:val="00FC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316BF"/>
  <w15:chartTrackingRefBased/>
  <w15:docId w15:val="{4EA89DC7-3561-4FCE-A241-F621F466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6E4"/>
    <w:pPr>
      <w:spacing w:line="264" w:lineRule="auto"/>
    </w:pPr>
    <w:rPr>
      <w:color w:val="000000" w:themeColor="text1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273F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0665"/>
  </w:style>
  <w:style w:type="paragraph" w:styleId="Footer">
    <w:name w:val="footer"/>
    <w:basedOn w:val="Normal"/>
    <w:link w:val="FooterChar"/>
    <w:uiPriority w:val="99"/>
    <w:semiHidden/>
    <w:rsid w:val="00273F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0665"/>
  </w:style>
  <w:style w:type="paragraph" w:customStyle="1" w:styleId="Details">
    <w:name w:val="Details"/>
    <w:basedOn w:val="Normal"/>
    <w:qFormat/>
    <w:rsid w:val="001B46E4"/>
    <w:rPr>
      <w:rFonts w:asciiTheme="majorHAnsi" w:hAnsiTheme="majorHAnsi"/>
      <w:color w:val="E12F87" w:themeColor="accent3"/>
      <w:sz w:val="32"/>
    </w:rPr>
  </w:style>
  <w:style w:type="paragraph" w:customStyle="1" w:styleId="MoreInformation">
    <w:name w:val="More Information"/>
    <w:basedOn w:val="Normal"/>
    <w:qFormat/>
    <w:rsid w:val="001126C9"/>
    <w:rPr>
      <w:color w:val="E12F87" w:themeColor="accent3"/>
      <w:sz w:val="22"/>
    </w:rPr>
  </w:style>
  <w:style w:type="character" w:styleId="PlaceholderText">
    <w:name w:val="Placeholder Text"/>
    <w:basedOn w:val="DefaultParagraphFont"/>
    <w:uiPriority w:val="99"/>
    <w:semiHidden/>
    <w:rsid w:val="001126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4.svg"/><Relationship Id="rId18" Type="http://schemas.openxmlformats.org/officeDocument/2006/relationships/image" Target="media/image19.png"/><Relationship Id="rId3" Type="http://schemas.openxmlformats.org/officeDocument/2006/relationships/image" Target="media/image4.svg"/><Relationship Id="rId21" Type="http://schemas.openxmlformats.org/officeDocument/2006/relationships/image" Target="media/image22.png"/><Relationship Id="rId7" Type="http://schemas.openxmlformats.org/officeDocument/2006/relationships/image" Target="media/image8.svg"/><Relationship Id="rId12" Type="http://schemas.openxmlformats.org/officeDocument/2006/relationships/image" Target="media/image8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11" Type="http://schemas.openxmlformats.org/officeDocument/2006/relationships/image" Target="media/image12.svg"/><Relationship Id="rId5" Type="http://schemas.openxmlformats.org/officeDocument/2006/relationships/image" Target="media/image6.svg"/><Relationship Id="rId15" Type="http://schemas.openxmlformats.org/officeDocument/2006/relationships/image" Target="media/image16.svg"/><Relationship Id="rId23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20.png"/><Relationship Id="rId4" Type="http://schemas.openxmlformats.org/officeDocument/2006/relationships/image" Target="media/image4.png"/><Relationship Id="rId9" Type="http://schemas.openxmlformats.org/officeDocument/2006/relationships/image" Target="media/image10.svg"/><Relationship Id="rId14" Type="http://schemas.openxmlformats.org/officeDocument/2006/relationships/image" Target="media/image9.png"/><Relationship Id="rId22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te\AppData\Roaming\Microsoft\Templates\Mardi%20Gras%20flyer.dotx" TargetMode="External"/></Relationships>
</file>

<file path=word/theme/theme1.xml><?xml version="1.0" encoding="utf-8"?>
<a:theme xmlns:a="http://schemas.openxmlformats.org/drawingml/2006/main" name="Office Theme">
  <a:themeElements>
    <a:clrScheme name="Mardi Gras Opt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82441"/>
      </a:accent1>
      <a:accent2>
        <a:srgbClr val="F2B52C"/>
      </a:accent2>
      <a:accent3>
        <a:srgbClr val="E12F87"/>
      </a:accent3>
      <a:accent4>
        <a:srgbClr val="38AFA1"/>
      </a:accent4>
      <a:accent5>
        <a:srgbClr val="382441"/>
      </a:accent5>
      <a:accent6>
        <a:srgbClr val="F2B52C"/>
      </a:accent6>
      <a:hlink>
        <a:srgbClr val="F2B52C"/>
      </a:hlink>
      <a:folHlink>
        <a:srgbClr val="E12F87"/>
      </a:folHlink>
    </a:clrScheme>
    <a:fontScheme name="Custom 50">
      <a:majorFont>
        <a:latin typeface="Franklin Gothic Medium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361360-AA73-4BD8-87BF-A064991166B3}">
  <ds:schemaRefs>
    <ds:schemaRef ds:uri="16c05727-aa75-4e4a-9b5f-8a80a1165891"/>
    <ds:schemaRef ds:uri="71af3243-3dd4-4a8d-8c0d-dd76da1f02a5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C04C709-9DAB-4706-BBE2-3C5CE88356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080741-CDEC-41F4-9BA3-BABB3710E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Mardi Gras flyer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CARTER-SANDY, Giselle (ROYAL FREE LONDON NHS FOUNDATION TRUST)</dc:creator>
  <cp:keywords/>
  <dc:description/>
  <cp:lastModifiedBy>csr</cp:lastModifiedBy>
  <cp:revision>2</cp:revision>
  <dcterms:created xsi:type="dcterms:W3CDTF">2025-05-08T18:29:00Z</dcterms:created>
  <dcterms:modified xsi:type="dcterms:W3CDTF">2025-05-08T18:29:00Z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